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4F37" w:rsidRPr="00102BE9" w:rsidRDefault="001D4F37" w:rsidP="004545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102BE9">
        <w:rPr>
          <w:rFonts w:ascii="Times New Roman" w:hAnsi="Times New Roman"/>
          <w:sz w:val="24"/>
          <w:szCs w:val="24"/>
        </w:rPr>
        <w:t>Д.СЕРІКБАЕВ атындағы ШЫҒЫС ҚАЗАҚСТАН МЕМЛЕКЕТТІК</w:t>
      </w:r>
    </w:p>
    <w:p w:rsidR="001D4F37" w:rsidRPr="00102BE9" w:rsidRDefault="001D4F37" w:rsidP="004545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102BE9">
        <w:rPr>
          <w:rFonts w:ascii="Times New Roman" w:hAnsi="Times New Roman"/>
          <w:sz w:val="24"/>
          <w:szCs w:val="24"/>
        </w:rPr>
        <w:t>ТЕХНИКАЛЫҚ УНИВЕРСИТЕТІ</w:t>
      </w:r>
    </w:p>
    <w:p w:rsidR="001D4F37" w:rsidRDefault="001D4F37" w:rsidP="00B628A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 xml:space="preserve">Жер туралы ғылымдар </w:t>
      </w:r>
      <w:r>
        <w:rPr>
          <w:rFonts w:ascii="Times New Roman" w:hAnsi="Times New Roman"/>
          <w:sz w:val="24"/>
          <w:szCs w:val="24"/>
        </w:rPr>
        <w:t>факультеті</w:t>
      </w:r>
    </w:p>
    <w:p w:rsidR="001D4F37" w:rsidRPr="00102BE9" w:rsidRDefault="001D4F37" w:rsidP="004545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 xml:space="preserve"> «Геодезия, картография</w:t>
      </w:r>
      <w:r w:rsidRPr="00102BE9">
        <w:rPr>
          <w:rFonts w:ascii="Times New Roman" w:hAnsi="Times New Roman"/>
          <w:sz w:val="24"/>
          <w:szCs w:val="24"/>
          <w:lang w:val="kk-KZ"/>
        </w:rPr>
        <w:t xml:space="preserve"> және кадастр»</w:t>
      </w:r>
      <w:r w:rsidRPr="00102BE9">
        <w:rPr>
          <w:rFonts w:ascii="Times New Roman" w:hAnsi="Times New Roman"/>
          <w:sz w:val="24"/>
          <w:szCs w:val="24"/>
        </w:rPr>
        <w:t>кафедрасы</w:t>
      </w:r>
    </w:p>
    <w:p w:rsidR="001D4F37" w:rsidRPr="00102BE9" w:rsidRDefault="001D4F37" w:rsidP="004545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1D4F37" w:rsidRPr="00102BE9" w:rsidRDefault="001D4F37" w:rsidP="004545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1D4F37" w:rsidRPr="00102BE9" w:rsidRDefault="001D4F37" w:rsidP="004545D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  <w:r w:rsidRPr="00102BE9">
        <w:rPr>
          <w:rFonts w:ascii="Times New Roman" w:hAnsi="Times New Roman"/>
          <w:sz w:val="24"/>
          <w:szCs w:val="24"/>
          <w:lang w:val="kk-KZ"/>
        </w:rPr>
        <w:t>БЕКІТЕМІН</w:t>
      </w:r>
    </w:p>
    <w:p w:rsidR="001D4F37" w:rsidRPr="00102BE9" w:rsidRDefault="001D4F37" w:rsidP="004545D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  <w:r w:rsidRPr="00102BE9">
        <w:rPr>
          <w:rFonts w:ascii="Times New Roman" w:hAnsi="Times New Roman"/>
          <w:sz w:val="24"/>
          <w:szCs w:val="24"/>
          <w:lang w:val="kk-KZ"/>
        </w:rPr>
        <w:t>каф.меңгерушісі</w:t>
      </w:r>
    </w:p>
    <w:p w:rsidR="001D4F37" w:rsidRPr="00102BE9" w:rsidRDefault="001D4F37" w:rsidP="004545D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  <w:r w:rsidRPr="00102BE9">
        <w:rPr>
          <w:rFonts w:ascii="Times New Roman" w:hAnsi="Times New Roman"/>
          <w:sz w:val="24"/>
          <w:szCs w:val="24"/>
          <w:lang w:val="kk-KZ"/>
        </w:rPr>
        <w:t>______________Б. Апшикур</w:t>
      </w:r>
    </w:p>
    <w:p w:rsidR="001D4F37" w:rsidRPr="00102BE9" w:rsidRDefault="001D4F37" w:rsidP="004545D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  <w:r w:rsidRPr="00102BE9">
        <w:rPr>
          <w:rFonts w:ascii="Times New Roman" w:hAnsi="Times New Roman"/>
          <w:sz w:val="24"/>
          <w:szCs w:val="24"/>
          <w:lang w:val="kk-KZ"/>
        </w:rPr>
        <w:t>_________________ 2015 ж.</w:t>
      </w:r>
    </w:p>
    <w:p w:rsidR="001D4F37" w:rsidRPr="00102BE9" w:rsidRDefault="001D4F37" w:rsidP="004545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kk-KZ"/>
        </w:rPr>
      </w:pPr>
    </w:p>
    <w:p w:rsidR="001D4F37" w:rsidRPr="00102BE9" w:rsidRDefault="001D4F37" w:rsidP="004545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kk-KZ"/>
        </w:rPr>
      </w:pPr>
      <w:r w:rsidRPr="00102BE9">
        <w:rPr>
          <w:rFonts w:ascii="Times New Roman" w:hAnsi="Times New Roman"/>
          <w:b/>
          <w:bCs/>
          <w:sz w:val="24"/>
          <w:szCs w:val="24"/>
          <w:lang w:val="kk-KZ"/>
        </w:rPr>
        <w:t>ЕМТИХАН БИЛЕТІ №1</w:t>
      </w:r>
    </w:p>
    <w:p w:rsidR="001D4F37" w:rsidRPr="00102BE9" w:rsidRDefault="001D4F37" w:rsidP="004545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102BE9">
        <w:rPr>
          <w:rFonts w:ascii="Times New Roman" w:hAnsi="Times New Roman"/>
          <w:sz w:val="24"/>
          <w:szCs w:val="24"/>
          <w:lang w:val="kk-KZ"/>
        </w:rPr>
        <w:t>«Елді мекен жерлерінің кадастры» пәні бойынша</w:t>
      </w:r>
    </w:p>
    <w:p w:rsidR="001D4F37" w:rsidRPr="00102BE9" w:rsidRDefault="001D4F37" w:rsidP="004545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102BE9">
        <w:rPr>
          <w:rFonts w:ascii="Times New Roman" w:hAnsi="Times New Roman"/>
          <w:sz w:val="24"/>
          <w:szCs w:val="24"/>
          <w:lang w:val="kk-KZ"/>
        </w:rPr>
        <w:t>5В090700 «Кадастр» мамандығы</w:t>
      </w:r>
    </w:p>
    <w:p w:rsidR="001D4F37" w:rsidRPr="00102BE9" w:rsidRDefault="001D4F37" w:rsidP="003E4E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1D4F37" w:rsidRPr="00102BE9" w:rsidRDefault="001D4F37" w:rsidP="005272D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val="kk-KZ"/>
        </w:rPr>
      </w:pPr>
      <w:r w:rsidRPr="00102BE9">
        <w:rPr>
          <w:rFonts w:ascii="Times New Roman" w:hAnsi="Times New Roman"/>
          <w:bCs/>
          <w:sz w:val="24"/>
          <w:szCs w:val="24"/>
          <w:lang w:val="kk-KZ"/>
        </w:rPr>
        <w:t>Аумақтарды дамытудың және оларға құрылыс салудың қала құрылысын жоспарлау</w:t>
      </w:r>
    </w:p>
    <w:p w:rsidR="001D4F37" w:rsidRPr="00102BE9" w:rsidRDefault="001D4F37" w:rsidP="005272D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val="kk-KZ"/>
        </w:rPr>
      </w:pPr>
      <w:r w:rsidRPr="00102BE9">
        <w:rPr>
          <w:rFonts w:ascii="Times New Roman" w:hAnsi="Times New Roman"/>
          <w:color w:val="000000"/>
          <w:sz w:val="24"/>
          <w:szCs w:val="24"/>
          <w:lang w:val="kk-KZ"/>
        </w:rPr>
        <w:t>Қазақстан Республикасы әкiмшiлiк-аумақтық жүйесi. әкiмшiлiк-аумақтық бiрлiктердiң категориялары</w:t>
      </w:r>
    </w:p>
    <w:p w:rsidR="001D4F37" w:rsidRPr="00102BE9" w:rsidRDefault="001D4F37" w:rsidP="005272D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val="kk-KZ"/>
        </w:rPr>
      </w:pPr>
      <w:r w:rsidRPr="00102BE9">
        <w:rPr>
          <w:rFonts w:ascii="Times New Roman" w:hAnsi="Times New Roman"/>
          <w:color w:val="000000"/>
          <w:sz w:val="24"/>
          <w:szCs w:val="24"/>
          <w:lang w:val="kk-KZ"/>
        </w:rPr>
        <w:t>Елді мекендегі жер учаскелеріне жер салығын есептеу</w:t>
      </w:r>
    </w:p>
    <w:p w:rsidR="001D4F37" w:rsidRPr="00102BE9" w:rsidRDefault="001D4F37" w:rsidP="004545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</w:p>
    <w:p w:rsidR="001D4F37" w:rsidRPr="00102BE9" w:rsidRDefault="001D4F37" w:rsidP="004545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</w:p>
    <w:p w:rsidR="001D4F37" w:rsidRPr="00102BE9" w:rsidRDefault="001D4F37" w:rsidP="004545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</w:p>
    <w:p w:rsidR="001D4F37" w:rsidRPr="00102BE9" w:rsidRDefault="001D4F37" w:rsidP="004545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102BE9">
        <w:rPr>
          <w:rFonts w:ascii="Times New Roman" w:hAnsi="Times New Roman"/>
          <w:sz w:val="24"/>
          <w:szCs w:val="24"/>
          <w:lang w:val="kk-KZ"/>
        </w:rPr>
        <w:t>Құрастырушы</w:t>
      </w:r>
    </w:p>
    <w:p w:rsidR="001D4F37" w:rsidRPr="00102BE9" w:rsidRDefault="001D4F37" w:rsidP="004545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102BE9">
        <w:rPr>
          <w:rFonts w:ascii="Times New Roman" w:hAnsi="Times New Roman"/>
          <w:sz w:val="24"/>
          <w:szCs w:val="24"/>
          <w:lang w:val="kk-KZ"/>
        </w:rPr>
        <w:t>оқытушы _________________________                         А. Оралбекова</w:t>
      </w:r>
    </w:p>
    <w:p w:rsidR="001D4F37" w:rsidRPr="00102BE9" w:rsidRDefault="001D4F37" w:rsidP="004545DC">
      <w:pPr>
        <w:rPr>
          <w:rFonts w:ascii="Times New Roman" w:hAnsi="Times New Roman"/>
          <w:sz w:val="24"/>
          <w:szCs w:val="24"/>
          <w:lang w:val="kk-KZ"/>
        </w:rPr>
      </w:pPr>
      <w:r w:rsidRPr="00102BE9">
        <w:rPr>
          <w:rFonts w:ascii="Times New Roman" w:hAnsi="Times New Roman"/>
          <w:sz w:val="24"/>
          <w:szCs w:val="24"/>
          <w:lang w:val="kk-KZ"/>
        </w:rPr>
        <w:t xml:space="preserve"> (қолы)</w:t>
      </w:r>
    </w:p>
    <w:p w:rsidR="001D4F37" w:rsidRPr="00102BE9" w:rsidRDefault="001D4F3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1D4F37" w:rsidRPr="00102BE9" w:rsidRDefault="001D4F3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102BE9">
        <w:rPr>
          <w:rFonts w:ascii="Times New Roman" w:hAnsi="Times New Roman"/>
          <w:sz w:val="24"/>
          <w:szCs w:val="24"/>
          <w:lang w:val="kk-KZ"/>
        </w:rPr>
        <w:t>Д.СЕРІКБАЕВ атындағы ШЫҒЫС ҚАЗАҚСТАН МЕМЛЕКЕТТІК</w:t>
      </w: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102BE9">
        <w:rPr>
          <w:rFonts w:ascii="Times New Roman" w:hAnsi="Times New Roman"/>
          <w:sz w:val="24"/>
          <w:szCs w:val="24"/>
        </w:rPr>
        <w:t>ТЕХНИКАЛЫҚ УНИВЕРСИТЕТІ</w:t>
      </w:r>
    </w:p>
    <w:p w:rsidR="001D4F37" w:rsidRDefault="001D4F37" w:rsidP="00B628A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 xml:space="preserve">Жер туралы ғылымдар </w:t>
      </w:r>
      <w:r>
        <w:rPr>
          <w:rFonts w:ascii="Times New Roman" w:hAnsi="Times New Roman"/>
          <w:sz w:val="24"/>
          <w:szCs w:val="24"/>
        </w:rPr>
        <w:t>факультеті</w:t>
      </w: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 xml:space="preserve"> «Геодезия, картография</w:t>
      </w:r>
      <w:r w:rsidRPr="00102BE9">
        <w:rPr>
          <w:rFonts w:ascii="Times New Roman" w:hAnsi="Times New Roman"/>
          <w:sz w:val="24"/>
          <w:szCs w:val="24"/>
          <w:lang w:val="kk-KZ"/>
        </w:rPr>
        <w:t xml:space="preserve"> және кадастр»</w:t>
      </w:r>
      <w:r w:rsidRPr="00102BE9">
        <w:rPr>
          <w:rFonts w:ascii="Times New Roman" w:hAnsi="Times New Roman"/>
          <w:sz w:val="24"/>
          <w:szCs w:val="24"/>
        </w:rPr>
        <w:t>кафедрасы</w:t>
      </w: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  <w:r w:rsidRPr="00102BE9">
        <w:rPr>
          <w:rFonts w:ascii="Times New Roman" w:hAnsi="Times New Roman"/>
          <w:sz w:val="24"/>
          <w:szCs w:val="24"/>
          <w:lang w:val="kk-KZ"/>
        </w:rPr>
        <w:t>БЕКІТЕМІН</w:t>
      </w: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  <w:r w:rsidRPr="00102BE9">
        <w:rPr>
          <w:rFonts w:ascii="Times New Roman" w:hAnsi="Times New Roman"/>
          <w:sz w:val="24"/>
          <w:szCs w:val="24"/>
          <w:lang w:val="kk-KZ"/>
        </w:rPr>
        <w:t>каф.меңгерушісі</w:t>
      </w: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  <w:r w:rsidRPr="00102BE9">
        <w:rPr>
          <w:rFonts w:ascii="Times New Roman" w:hAnsi="Times New Roman"/>
          <w:sz w:val="24"/>
          <w:szCs w:val="24"/>
          <w:lang w:val="kk-KZ"/>
        </w:rPr>
        <w:t>______________Б. Апшикур</w:t>
      </w: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  <w:r w:rsidRPr="00102BE9">
        <w:rPr>
          <w:rFonts w:ascii="Times New Roman" w:hAnsi="Times New Roman"/>
          <w:sz w:val="24"/>
          <w:szCs w:val="24"/>
          <w:lang w:val="kk-KZ"/>
        </w:rPr>
        <w:t>_________________ 2015 ж.</w:t>
      </w: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kk-KZ"/>
        </w:rPr>
      </w:pP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kk-KZ"/>
        </w:rPr>
      </w:pPr>
      <w:r w:rsidRPr="00102BE9">
        <w:rPr>
          <w:rFonts w:ascii="Times New Roman" w:hAnsi="Times New Roman"/>
          <w:b/>
          <w:bCs/>
          <w:sz w:val="24"/>
          <w:szCs w:val="24"/>
          <w:lang w:val="kk-KZ"/>
        </w:rPr>
        <w:t>ЕМТИХАН БИЛЕТІ №2</w:t>
      </w: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102BE9">
        <w:rPr>
          <w:rFonts w:ascii="Times New Roman" w:hAnsi="Times New Roman"/>
          <w:sz w:val="24"/>
          <w:szCs w:val="24"/>
          <w:lang w:val="kk-KZ"/>
        </w:rPr>
        <w:t>«Елді мекен жерлерінің кадастры» пәні бойынша</w:t>
      </w: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102BE9">
        <w:rPr>
          <w:rFonts w:ascii="Times New Roman" w:hAnsi="Times New Roman"/>
          <w:sz w:val="24"/>
          <w:szCs w:val="24"/>
          <w:lang w:val="kk-KZ"/>
        </w:rPr>
        <w:t>5В090700 «Кадастр» мамандығы</w:t>
      </w: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1D4F37" w:rsidRPr="00102BE9" w:rsidRDefault="001D4F37" w:rsidP="005272D4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kk-KZ"/>
        </w:rPr>
      </w:pPr>
      <w:r w:rsidRPr="00102BE9">
        <w:rPr>
          <w:rFonts w:ascii="Times New Roman" w:hAnsi="Times New Roman"/>
          <w:bCs/>
          <w:color w:val="000000"/>
          <w:sz w:val="24"/>
          <w:szCs w:val="24"/>
          <w:lang w:val="kk-KZ"/>
        </w:rPr>
        <w:t>Мемлекеттiк қала құрылысы кадастры. нысанасы, мақсаты</w:t>
      </w:r>
    </w:p>
    <w:p w:rsidR="001D4F37" w:rsidRPr="00102BE9" w:rsidRDefault="001D4F37" w:rsidP="005272D4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kk-KZ"/>
        </w:rPr>
      </w:pPr>
      <w:r w:rsidRPr="00102BE9">
        <w:rPr>
          <w:rFonts w:ascii="Times New Roman" w:hAnsi="Times New Roman"/>
          <w:color w:val="000000"/>
          <w:sz w:val="24"/>
          <w:szCs w:val="24"/>
          <w:lang w:val="kk-KZ"/>
        </w:rPr>
        <w:t>Елдi мекендердiң аумақтары.</w:t>
      </w:r>
      <w:r w:rsidRPr="00102BE9">
        <w:rPr>
          <w:rFonts w:ascii="Times New Roman" w:hAnsi="Times New Roman"/>
          <w:sz w:val="24"/>
          <w:szCs w:val="24"/>
          <w:lang w:val="kk-KZ"/>
        </w:rPr>
        <w:t>елдi мекендердiң шекарасы</w:t>
      </w:r>
    </w:p>
    <w:p w:rsidR="001D4F37" w:rsidRPr="00102BE9" w:rsidRDefault="001D4F37" w:rsidP="005272D4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val="kk-KZ"/>
        </w:rPr>
      </w:pPr>
      <w:r w:rsidRPr="00102BE9">
        <w:rPr>
          <w:rFonts w:ascii="Times New Roman" w:hAnsi="Times New Roman"/>
          <w:color w:val="000000"/>
          <w:sz w:val="24"/>
          <w:szCs w:val="24"/>
          <w:lang w:val="kk-KZ"/>
        </w:rPr>
        <w:t>Елді мекендегі жер учаскелеріне жер салығын есептеу</w:t>
      </w: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kk-KZ"/>
        </w:rPr>
      </w:pP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102BE9">
        <w:rPr>
          <w:rFonts w:ascii="Times New Roman" w:hAnsi="Times New Roman"/>
          <w:sz w:val="24"/>
          <w:szCs w:val="24"/>
          <w:lang w:val="kk-KZ"/>
        </w:rPr>
        <w:t>Құрастырушы</w:t>
      </w: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102BE9">
        <w:rPr>
          <w:rFonts w:ascii="Times New Roman" w:hAnsi="Times New Roman"/>
          <w:sz w:val="24"/>
          <w:szCs w:val="24"/>
          <w:lang w:val="kk-KZ"/>
        </w:rPr>
        <w:t>оқытушы _________________________                         А. Оралбекова</w:t>
      </w:r>
    </w:p>
    <w:p w:rsidR="001D4F37" w:rsidRPr="00102BE9" w:rsidRDefault="001D4F37" w:rsidP="005272D4">
      <w:pPr>
        <w:rPr>
          <w:rFonts w:ascii="Times New Roman" w:hAnsi="Times New Roman"/>
          <w:sz w:val="24"/>
          <w:szCs w:val="24"/>
          <w:lang w:val="kk-KZ"/>
        </w:rPr>
      </w:pPr>
      <w:r w:rsidRPr="00102BE9">
        <w:rPr>
          <w:rFonts w:ascii="Times New Roman" w:hAnsi="Times New Roman"/>
          <w:sz w:val="24"/>
          <w:szCs w:val="24"/>
          <w:lang w:val="kk-KZ"/>
        </w:rPr>
        <w:t xml:space="preserve"> (қолы)</w:t>
      </w: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102BE9">
        <w:rPr>
          <w:rFonts w:ascii="Times New Roman" w:hAnsi="Times New Roman"/>
          <w:sz w:val="24"/>
          <w:szCs w:val="24"/>
          <w:lang w:val="kk-KZ"/>
        </w:rPr>
        <w:t>Д.СЕРІКБАЕВ атындағы ШЫҒЫС ҚАЗАҚСТАН МЕМЛЕКЕТТІК</w:t>
      </w: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102BE9">
        <w:rPr>
          <w:rFonts w:ascii="Times New Roman" w:hAnsi="Times New Roman"/>
          <w:sz w:val="24"/>
          <w:szCs w:val="24"/>
        </w:rPr>
        <w:t>ТЕХНИКАЛЫҚ УНИВЕРСИТЕТІ</w:t>
      </w:r>
    </w:p>
    <w:p w:rsidR="001D4F37" w:rsidRDefault="001D4F37" w:rsidP="00B628A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 xml:space="preserve">Жер туралы ғылымдар </w:t>
      </w:r>
      <w:r>
        <w:rPr>
          <w:rFonts w:ascii="Times New Roman" w:hAnsi="Times New Roman"/>
          <w:sz w:val="24"/>
          <w:szCs w:val="24"/>
        </w:rPr>
        <w:t>факультеті</w:t>
      </w: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 xml:space="preserve"> «Геодезия, картография</w:t>
      </w:r>
      <w:r w:rsidRPr="00102BE9">
        <w:rPr>
          <w:rFonts w:ascii="Times New Roman" w:hAnsi="Times New Roman"/>
          <w:sz w:val="24"/>
          <w:szCs w:val="24"/>
          <w:lang w:val="kk-KZ"/>
        </w:rPr>
        <w:t xml:space="preserve"> және кадастр»</w:t>
      </w:r>
      <w:r w:rsidRPr="00102BE9">
        <w:rPr>
          <w:rFonts w:ascii="Times New Roman" w:hAnsi="Times New Roman"/>
          <w:sz w:val="24"/>
          <w:szCs w:val="24"/>
        </w:rPr>
        <w:t>кафедрасы</w:t>
      </w: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  <w:r w:rsidRPr="00102BE9">
        <w:rPr>
          <w:rFonts w:ascii="Times New Roman" w:hAnsi="Times New Roman"/>
          <w:sz w:val="24"/>
          <w:szCs w:val="24"/>
          <w:lang w:val="kk-KZ"/>
        </w:rPr>
        <w:t>БЕКІТЕМІН</w:t>
      </w: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  <w:r w:rsidRPr="00102BE9">
        <w:rPr>
          <w:rFonts w:ascii="Times New Roman" w:hAnsi="Times New Roman"/>
          <w:sz w:val="24"/>
          <w:szCs w:val="24"/>
          <w:lang w:val="kk-KZ"/>
        </w:rPr>
        <w:t>каф.меңгерушісі</w:t>
      </w: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  <w:r w:rsidRPr="00102BE9">
        <w:rPr>
          <w:rFonts w:ascii="Times New Roman" w:hAnsi="Times New Roman"/>
          <w:sz w:val="24"/>
          <w:szCs w:val="24"/>
          <w:lang w:val="kk-KZ"/>
        </w:rPr>
        <w:t>______________Б. Апшикур</w:t>
      </w: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  <w:r w:rsidRPr="00102BE9">
        <w:rPr>
          <w:rFonts w:ascii="Times New Roman" w:hAnsi="Times New Roman"/>
          <w:sz w:val="24"/>
          <w:szCs w:val="24"/>
          <w:lang w:val="kk-KZ"/>
        </w:rPr>
        <w:t>_________________ 2015 ж.</w:t>
      </w: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kk-KZ"/>
        </w:rPr>
      </w:pP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kk-KZ"/>
        </w:rPr>
      </w:pPr>
      <w:r w:rsidRPr="00102BE9">
        <w:rPr>
          <w:rFonts w:ascii="Times New Roman" w:hAnsi="Times New Roman"/>
          <w:b/>
          <w:bCs/>
          <w:sz w:val="24"/>
          <w:szCs w:val="24"/>
          <w:lang w:val="kk-KZ"/>
        </w:rPr>
        <w:t>ЕМТИХАН БИЛЕТІ №3</w:t>
      </w: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102BE9">
        <w:rPr>
          <w:rFonts w:ascii="Times New Roman" w:hAnsi="Times New Roman"/>
          <w:sz w:val="24"/>
          <w:szCs w:val="24"/>
          <w:lang w:val="kk-KZ"/>
        </w:rPr>
        <w:t>«Елді мекен жерлерінің кадастры» пәні бойынша</w:t>
      </w: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102BE9">
        <w:rPr>
          <w:rFonts w:ascii="Times New Roman" w:hAnsi="Times New Roman"/>
          <w:sz w:val="24"/>
          <w:szCs w:val="24"/>
          <w:lang w:val="kk-KZ"/>
        </w:rPr>
        <w:t>5В090700 «Кадастр» мамандығы</w:t>
      </w: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1D4F37" w:rsidRPr="00102BE9" w:rsidRDefault="001D4F37" w:rsidP="005272D4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  <w:r w:rsidRPr="00102BE9">
        <w:rPr>
          <w:rFonts w:ascii="Times New Roman" w:hAnsi="Times New Roman"/>
          <w:color w:val="000000"/>
          <w:sz w:val="24"/>
          <w:szCs w:val="24"/>
          <w:lang w:val="kk-KZ"/>
        </w:rPr>
        <w:t>Елді мекендерде жер кадастрын жүргiзудiң тәртiбі</w:t>
      </w:r>
    </w:p>
    <w:p w:rsidR="001D4F37" w:rsidRPr="00102BE9" w:rsidRDefault="001D4F37" w:rsidP="005272D4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 w:rsidRPr="00102BE9">
        <w:rPr>
          <w:rFonts w:ascii="Times New Roman" w:hAnsi="Times New Roman"/>
          <w:color w:val="000000"/>
          <w:sz w:val="24"/>
          <w:szCs w:val="24"/>
          <w:lang w:val="kk-KZ"/>
        </w:rPr>
        <w:t>Елдi мекендердiң бас жоспарлары</w:t>
      </w:r>
    </w:p>
    <w:p w:rsidR="001D4F37" w:rsidRPr="00102BE9" w:rsidRDefault="001D4F37" w:rsidP="005272D4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val="kk-KZ"/>
        </w:rPr>
      </w:pPr>
      <w:r w:rsidRPr="00102BE9">
        <w:rPr>
          <w:rFonts w:ascii="Times New Roman" w:hAnsi="Times New Roman"/>
          <w:color w:val="000000"/>
          <w:sz w:val="24"/>
          <w:szCs w:val="24"/>
          <w:lang w:val="kk-KZ"/>
        </w:rPr>
        <w:t>Елді мекендегі жер учаскелеріне жер салығын есептеу</w:t>
      </w: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102BE9">
        <w:rPr>
          <w:rFonts w:ascii="Times New Roman" w:hAnsi="Times New Roman"/>
          <w:sz w:val="24"/>
          <w:szCs w:val="24"/>
          <w:lang w:val="kk-KZ"/>
        </w:rPr>
        <w:t>Құрастырушы</w:t>
      </w: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102BE9">
        <w:rPr>
          <w:rFonts w:ascii="Times New Roman" w:hAnsi="Times New Roman"/>
          <w:sz w:val="24"/>
          <w:szCs w:val="24"/>
          <w:lang w:val="kk-KZ"/>
        </w:rPr>
        <w:t>оқытушы _________________________                         А. Оралбекова</w:t>
      </w:r>
    </w:p>
    <w:p w:rsidR="001D4F37" w:rsidRPr="00102BE9" w:rsidRDefault="001D4F37" w:rsidP="005272D4">
      <w:pPr>
        <w:rPr>
          <w:rFonts w:ascii="Times New Roman" w:hAnsi="Times New Roman"/>
          <w:sz w:val="24"/>
          <w:szCs w:val="24"/>
          <w:lang w:val="kk-KZ"/>
        </w:rPr>
      </w:pPr>
      <w:r w:rsidRPr="00102BE9">
        <w:rPr>
          <w:rFonts w:ascii="Times New Roman" w:hAnsi="Times New Roman"/>
          <w:sz w:val="24"/>
          <w:szCs w:val="24"/>
          <w:lang w:val="kk-KZ"/>
        </w:rPr>
        <w:t xml:space="preserve"> (қолы)</w:t>
      </w:r>
    </w:p>
    <w:p w:rsidR="001D4F37" w:rsidRDefault="001D4F37" w:rsidP="005272D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102BE9">
        <w:rPr>
          <w:rFonts w:ascii="Times New Roman" w:hAnsi="Times New Roman"/>
          <w:sz w:val="24"/>
          <w:szCs w:val="24"/>
          <w:lang w:val="kk-KZ"/>
        </w:rPr>
        <w:t>Д.СЕРІКБАЕВ атындағы ШЫҒЫС ҚАЗАҚСТАН МЕМЛЕКЕТТІК</w:t>
      </w: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102BE9">
        <w:rPr>
          <w:rFonts w:ascii="Times New Roman" w:hAnsi="Times New Roman"/>
          <w:sz w:val="24"/>
          <w:szCs w:val="24"/>
        </w:rPr>
        <w:t>ТЕХНИКАЛЫҚ УНИВЕРСИТЕТІ</w:t>
      </w:r>
    </w:p>
    <w:p w:rsidR="001D4F37" w:rsidRDefault="001D4F37" w:rsidP="00B628A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 xml:space="preserve">Жер туралы ғылымдар </w:t>
      </w:r>
      <w:r>
        <w:rPr>
          <w:rFonts w:ascii="Times New Roman" w:hAnsi="Times New Roman"/>
          <w:sz w:val="24"/>
          <w:szCs w:val="24"/>
        </w:rPr>
        <w:t>факультеті</w:t>
      </w: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 xml:space="preserve"> «Геодезия, картография</w:t>
      </w:r>
      <w:r w:rsidRPr="00102BE9">
        <w:rPr>
          <w:rFonts w:ascii="Times New Roman" w:hAnsi="Times New Roman"/>
          <w:sz w:val="24"/>
          <w:szCs w:val="24"/>
          <w:lang w:val="kk-KZ"/>
        </w:rPr>
        <w:t xml:space="preserve"> және кадастр»</w:t>
      </w:r>
      <w:r w:rsidRPr="00102BE9">
        <w:rPr>
          <w:rFonts w:ascii="Times New Roman" w:hAnsi="Times New Roman"/>
          <w:sz w:val="24"/>
          <w:szCs w:val="24"/>
        </w:rPr>
        <w:t>кафедрасы</w:t>
      </w: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  <w:r w:rsidRPr="00102BE9">
        <w:rPr>
          <w:rFonts w:ascii="Times New Roman" w:hAnsi="Times New Roman"/>
          <w:sz w:val="24"/>
          <w:szCs w:val="24"/>
          <w:lang w:val="kk-KZ"/>
        </w:rPr>
        <w:t>БЕКІТЕМІН</w:t>
      </w: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  <w:r w:rsidRPr="00102BE9">
        <w:rPr>
          <w:rFonts w:ascii="Times New Roman" w:hAnsi="Times New Roman"/>
          <w:sz w:val="24"/>
          <w:szCs w:val="24"/>
          <w:lang w:val="kk-KZ"/>
        </w:rPr>
        <w:t>каф.меңгерушісі</w:t>
      </w: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  <w:r w:rsidRPr="00102BE9">
        <w:rPr>
          <w:rFonts w:ascii="Times New Roman" w:hAnsi="Times New Roman"/>
          <w:sz w:val="24"/>
          <w:szCs w:val="24"/>
          <w:lang w:val="kk-KZ"/>
        </w:rPr>
        <w:t>______________Б. Апшикур</w:t>
      </w: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  <w:r w:rsidRPr="00102BE9">
        <w:rPr>
          <w:rFonts w:ascii="Times New Roman" w:hAnsi="Times New Roman"/>
          <w:sz w:val="24"/>
          <w:szCs w:val="24"/>
          <w:lang w:val="kk-KZ"/>
        </w:rPr>
        <w:t>_________________ 2015 ж.</w:t>
      </w: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kk-KZ"/>
        </w:rPr>
      </w:pP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kk-KZ"/>
        </w:rPr>
      </w:pPr>
      <w:r w:rsidRPr="00102BE9">
        <w:rPr>
          <w:rFonts w:ascii="Times New Roman" w:hAnsi="Times New Roman"/>
          <w:b/>
          <w:bCs/>
          <w:sz w:val="24"/>
          <w:szCs w:val="24"/>
          <w:lang w:val="kk-KZ"/>
        </w:rPr>
        <w:t>ЕМТИХАН БИЛЕТІ №4</w:t>
      </w: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102BE9">
        <w:rPr>
          <w:rFonts w:ascii="Times New Roman" w:hAnsi="Times New Roman"/>
          <w:sz w:val="24"/>
          <w:szCs w:val="24"/>
          <w:lang w:val="kk-KZ"/>
        </w:rPr>
        <w:t>«Елді мекен жерлерінің кадастры» пәні бойынша</w:t>
      </w: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102BE9">
        <w:rPr>
          <w:rFonts w:ascii="Times New Roman" w:hAnsi="Times New Roman"/>
          <w:sz w:val="24"/>
          <w:szCs w:val="24"/>
          <w:lang w:val="kk-KZ"/>
        </w:rPr>
        <w:t>5В090700 «Кадастр» мамандығы</w:t>
      </w: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1D4F37" w:rsidRPr="00102BE9" w:rsidRDefault="001D4F37" w:rsidP="005272D4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 w:rsidRPr="00102BE9">
        <w:rPr>
          <w:rFonts w:ascii="Times New Roman" w:hAnsi="Times New Roman"/>
          <w:sz w:val="24"/>
          <w:szCs w:val="24"/>
          <w:lang w:val="kk-KZ"/>
        </w:rPr>
        <w:t>Елді мекен шегінде объект салу үшін жеручаскесін беру</w:t>
      </w:r>
    </w:p>
    <w:p w:rsidR="001D4F37" w:rsidRPr="00102BE9" w:rsidRDefault="001D4F37" w:rsidP="005272D4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 w:rsidRPr="00102BE9">
        <w:rPr>
          <w:rFonts w:ascii="Times New Roman" w:hAnsi="Times New Roman"/>
          <w:color w:val="000000"/>
          <w:sz w:val="24"/>
          <w:szCs w:val="24"/>
          <w:lang w:val="kk-KZ"/>
        </w:rPr>
        <w:t>Тұрғын аймақ</w:t>
      </w:r>
    </w:p>
    <w:p w:rsidR="001D4F37" w:rsidRPr="00102BE9" w:rsidRDefault="001D4F37" w:rsidP="005272D4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val="kk-KZ"/>
        </w:rPr>
      </w:pPr>
      <w:r w:rsidRPr="00102BE9">
        <w:rPr>
          <w:rFonts w:ascii="Times New Roman" w:hAnsi="Times New Roman"/>
          <w:color w:val="000000"/>
          <w:sz w:val="24"/>
          <w:szCs w:val="24"/>
          <w:lang w:val="kk-KZ"/>
        </w:rPr>
        <w:t>Елді мекендегі жер учаскелеріне жер салығын есептеу</w:t>
      </w: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102BE9">
        <w:rPr>
          <w:rFonts w:ascii="Times New Roman" w:hAnsi="Times New Roman"/>
          <w:sz w:val="24"/>
          <w:szCs w:val="24"/>
          <w:lang w:val="kk-KZ"/>
        </w:rPr>
        <w:t>Құрастырушы</w:t>
      </w: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102BE9">
        <w:rPr>
          <w:rFonts w:ascii="Times New Roman" w:hAnsi="Times New Roman"/>
          <w:sz w:val="24"/>
          <w:szCs w:val="24"/>
          <w:lang w:val="kk-KZ"/>
        </w:rPr>
        <w:t>оқытушы _________________________                         А. Оралбекова</w:t>
      </w:r>
    </w:p>
    <w:p w:rsidR="001D4F37" w:rsidRPr="00102BE9" w:rsidRDefault="001D4F37" w:rsidP="005272D4">
      <w:pPr>
        <w:rPr>
          <w:rFonts w:ascii="Times New Roman" w:hAnsi="Times New Roman"/>
          <w:sz w:val="24"/>
          <w:szCs w:val="24"/>
          <w:lang w:val="kk-KZ"/>
        </w:rPr>
      </w:pPr>
      <w:r w:rsidRPr="00102BE9">
        <w:rPr>
          <w:rFonts w:ascii="Times New Roman" w:hAnsi="Times New Roman"/>
          <w:sz w:val="24"/>
          <w:szCs w:val="24"/>
          <w:lang w:val="kk-KZ"/>
        </w:rPr>
        <w:t xml:space="preserve"> (қолы)</w:t>
      </w: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102BE9">
        <w:rPr>
          <w:rFonts w:ascii="Times New Roman" w:hAnsi="Times New Roman"/>
          <w:sz w:val="24"/>
          <w:szCs w:val="24"/>
          <w:lang w:val="kk-KZ"/>
        </w:rPr>
        <w:t>Д.СЕРІКБАЕВ атындағы ШЫҒЫС ҚАЗАҚСТАН МЕМЛЕКЕТТІК</w:t>
      </w: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102BE9">
        <w:rPr>
          <w:rFonts w:ascii="Times New Roman" w:hAnsi="Times New Roman"/>
          <w:sz w:val="24"/>
          <w:szCs w:val="24"/>
        </w:rPr>
        <w:t>ТЕХНИКАЛЫҚ УНИВЕРСИТЕТІ</w:t>
      </w:r>
    </w:p>
    <w:p w:rsidR="001D4F37" w:rsidRDefault="001D4F37" w:rsidP="00B628A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 xml:space="preserve">Жер туралы ғылымдар </w:t>
      </w:r>
      <w:r>
        <w:rPr>
          <w:rFonts w:ascii="Times New Roman" w:hAnsi="Times New Roman"/>
          <w:sz w:val="24"/>
          <w:szCs w:val="24"/>
        </w:rPr>
        <w:t>факультеті</w:t>
      </w: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 xml:space="preserve"> «Геодезия, картография</w:t>
      </w:r>
      <w:r w:rsidRPr="00102BE9">
        <w:rPr>
          <w:rFonts w:ascii="Times New Roman" w:hAnsi="Times New Roman"/>
          <w:sz w:val="24"/>
          <w:szCs w:val="24"/>
          <w:lang w:val="kk-KZ"/>
        </w:rPr>
        <w:t xml:space="preserve"> және кадастр»</w:t>
      </w:r>
      <w:r w:rsidRPr="00102BE9">
        <w:rPr>
          <w:rFonts w:ascii="Times New Roman" w:hAnsi="Times New Roman"/>
          <w:sz w:val="24"/>
          <w:szCs w:val="24"/>
        </w:rPr>
        <w:t>кафедрасы</w:t>
      </w: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  <w:r w:rsidRPr="00102BE9">
        <w:rPr>
          <w:rFonts w:ascii="Times New Roman" w:hAnsi="Times New Roman"/>
          <w:sz w:val="24"/>
          <w:szCs w:val="24"/>
          <w:lang w:val="kk-KZ"/>
        </w:rPr>
        <w:t>БЕКІТЕМІН</w:t>
      </w: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  <w:r w:rsidRPr="00102BE9">
        <w:rPr>
          <w:rFonts w:ascii="Times New Roman" w:hAnsi="Times New Roman"/>
          <w:sz w:val="24"/>
          <w:szCs w:val="24"/>
          <w:lang w:val="kk-KZ"/>
        </w:rPr>
        <w:t>каф.меңгерушісі</w:t>
      </w: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  <w:r w:rsidRPr="00102BE9">
        <w:rPr>
          <w:rFonts w:ascii="Times New Roman" w:hAnsi="Times New Roman"/>
          <w:sz w:val="24"/>
          <w:szCs w:val="24"/>
          <w:lang w:val="kk-KZ"/>
        </w:rPr>
        <w:t>______________Б. Апшикур</w:t>
      </w: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  <w:r w:rsidRPr="00102BE9">
        <w:rPr>
          <w:rFonts w:ascii="Times New Roman" w:hAnsi="Times New Roman"/>
          <w:sz w:val="24"/>
          <w:szCs w:val="24"/>
          <w:lang w:val="kk-KZ"/>
        </w:rPr>
        <w:t>_________________ 2015 ж.</w:t>
      </w: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kk-KZ"/>
        </w:rPr>
      </w:pP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kk-KZ"/>
        </w:rPr>
      </w:pPr>
      <w:r w:rsidRPr="00102BE9">
        <w:rPr>
          <w:rFonts w:ascii="Times New Roman" w:hAnsi="Times New Roman"/>
          <w:b/>
          <w:bCs/>
          <w:sz w:val="24"/>
          <w:szCs w:val="24"/>
          <w:lang w:val="kk-KZ"/>
        </w:rPr>
        <w:t>ЕМТИХАН БИЛЕТІ №5</w:t>
      </w: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102BE9">
        <w:rPr>
          <w:rFonts w:ascii="Times New Roman" w:hAnsi="Times New Roman"/>
          <w:sz w:val="24"/>
          <w:szCs w:val="24"/>
          <w:lang w:val="kk-KZ"/>
        </w:rPr>
        <w:t>«Елді мекен жерлерінің кадастры» пәні бойынша</w:t>
      </w: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102BE9">
        <w:rPr>
          <w:rFonts w:ascii="Times New Roman" w:hAnsi="Times New Roman"/>
          <w:sz w:val="24"/>
          <w:szCs w:val="24"/>
          <w:lang w:val="kk-KZ"/>
        </w:rPr>
        <w:t>5В090700 «Кадастр» мамандығы</w:t>
      </w: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1D4F37" w:rsidRPr="00102BE9" w:rsidRDefault="001D4F37" w:rsidP="005272D4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  <w:r w:rsidRPr="00102BE9">
        <w:rPr>
          <w:rFonts w:ascii="Times New Roman" w:hAnsi="Times New Roman"/>
          <w:color w:val="000000"/>
          <w:sz w:val="24"/>
          <w:szCs w:val="24"/>
          <w:lang w:val="kk-KZ"/>
        </w:rPr>
        <w:t>Қала құрылысы қызметiнiң субъектiлерi, объектілері</w:t>
      </w:r>
    </w:p>
    <w:p w:rsidR="001D4F37" w:rsidRPr="00102BE9" w:rsidRDefault="001D4F37" w:rsidP="005272D4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 w:rsidRPr="00102BE9">
        <w:rPr>
          <w:rFonts w:ascii="Times New Roman" w:hAnsi="Times New Roman"/>
          <w:color w:val="000000"/>
          <w:sz w:val="24"/>
          <w:szCs w:val="24"/>
          <w:lang w:val="kk-KZ"/>
        </w:rPr>
        <w:t>Инженерлiк және көлiк инфрақұрылымдары аймақтары. өнеркәсiп (өндiрiс), ауыл шаруашылығына пайдаланылатын аймақтар</w:t>
      </w:r>
    </w:p>
    <w:p w:rsidR="001D4F37" w:rsidRPr="00102BE9" w:rsidRDefault="001D4F37" w:rsidP="00102BE9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val="kk-KZ"/>
        </w:rPr>
      </w:pPr>
      <w:r w:rsidRPr="00102BE9">
        <w:rPr>
          <w:rFonts w:ascii="Times New Roman" w:hAnsi="Times New Roman"/>
          <w:color w:val="000000"/>
          <w:sz w:val="24"/>
          <w:szCs w:val="24"/>
          <w:lang w:val="kk-KZ"/>
        </w:rPr>
        <w:t>Елді мекендегі жер учаскелеріне жер салығын есептеу</w:t>
      </w:r>
    </w:p>
    <w:p w:rsidR="001D4F37" w:rsidRPr="00102BE9" w:rsidRDefault="001D4F37" w:rsidP="00102BE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102BE9">
        <w:rPr>
          <w:rFonts w:ascii="Times New Roman" w:hAnsi="Times New Roman"/>
          <w:sz w:val="24"/>
          <w:szCs w:val="24"/>
          <w:lang w:val="kk-KZ"/>
        </w:rPr>
        <w:t>Құрастырушы</w:t>
      </w:r>
    </w:p>
    <w:p w:rsidR="001D4F37" w:rsidRPr="00102BE9" w:rsidRDefault="001D4F37" w:rsidP="005272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102BE9">
        <w:rPr>
          <w:rFonts w:ascii="Times New Roman" w:hAnsi="Times New Roman"/>
          <w:sz w:val="24"/>
          <w:szCs w:val="24"/>
          <w:lang w:val="kk-KZ"/>
        </w:rPr>
        <w:t>оқытушы _________________________                         А. Оралбекова</w:t>
      </w:r>
    </w:p>
    <w:p w:rsidR="001D4F37" w:rsidRPr="00102BE9" w:rsidRDefault="001D4F37" w:rsidP="005272D4">
      <w:pPr>
        <w:rPr>
          <w:rFonts w:ascii="Times New Roman" w:hAnsi="Times New Roman"/>
          <w:sz w:val="24"/>
          <w:szCs w:val="24"/>
          <w:lang w:val="kk-KZ"/>
        </w:rPr>
      </w:pPr>
      <w:r w:rsidRPr="00102BE9">
        <w:rPr>
          <w:rFonts w:ascii="Times New Roman" w:hAnsi="Times New Roman"/>
          <w:sz w:val="24"/>
          <w:szCs w:val="24"/>
          <w:lang w:val="kk-KZ"/>
        </w:rPr>
        <w:t xml:space="preserve"> (қолы)</w:t>
      </w:r>
    </w:p>
    <w:p w:rsidR="001D4F37" w:rsidRPr="00102BE9" w:rsidRDefault="001D4F3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1D4F37" w:rsidRPr="00102BE9" w:rsidRDefault="001D4F3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1D4F37" w:rsidRPr="00102BE9" w:rsidRDefault="001D4F3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1D4F37" w:rsidRPr="00102BE9" w:rsidRDefault="001D4F3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1D4F37" w:rsidRPr="00102BE9" w:rsidRDefault="001D4F3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1D4F37" w:rsidRPr="00102BE9" w:rsidRDefault="001D4F3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1D4F37" w:rsidRPr="00102BE9" w:rsidRDefault="001D4F3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1D4F37" w:rsidRPr="00102BE9" w:rsidRDefault="001D4F3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1D4F37" w:rsidRPr="00102BE9" w:rsidRDefault="001D4F3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1D4F37" w:rsidRPr="00102BE9" w:rsidRDefault="001D4F3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1D4F37" w:rsidRPr="00102BE9" w:rsidRDefault="001D4F3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1D4F37" w:rsidRPr="00102BE9" w:rsidRDefault="001D4F37" w:rsidP="00102BE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</w:p>
    <w:sectPr w:rsidR="001D4F37" w:rsidRPr="00102BE9" w:rsidSect="00A711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C878BC"/>
    <w:multiLevelType w:val="hybridMultilevel"/>
    <w:tmpl w:val="5BE6E1A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5D875052"/>
    <w:multiLevelType w:val="hybridMultilevel"/>
    <w:tmpl w:val="F80ED61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5E676063"/>
    <w:multiLevelType w:val="hybridMultilevel"/>
    <w:tmpl w:val="7A9046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6467182F"/>
    <w:multiLevelType w:val="hybridMultilevel"/>
    <w:tmpl w:val="25C6996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7E376687"/>
    <w:multiLevelType w:val="hybridMultilevel"/>
    <w:tmpl w:val="8C46D2C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14BD2"/>
    <w:rsid w:val="00005E32"/>
    <w:rsid w:val="000064D8"/>
    <w:rsid w:val="00007068"/>
    <w:rsid w:val="0000755D"/>
    <w:rsid w:val="000C0A47"/>
    <w:rsid w:val="00102BE9"/>
    <w:rsid w:val="00142C71"/>
    <w:rsid w:val="0014339D"/>
    <w:rsid w:val="001537DF"/>
    <w:rsid w:val="00196DBE"/>
    <w:rsid w:val="001B5DA3"/>
    <w:rsid w:val="001D4F37"/>
    <w:rsid w:val="001E6D61"/>
    <w:rsid w:val="00212151"/>
    <w:rsid w:val="00270C63"/>
    <w:rsid w:val="0028099B"/>
    <w:rsid w:val="003B5E99"/>
    <w:rsid w:val="003E4E2F"/>
    <w:rsid w:val="00401E55"/>
    <w:rsid w:val="00414BD2"/>
    <w:rsid w:val="004545DC"/>
    <w:rsid w:val="0049397D"/>
    <w:rsid w:val="004D3DDF"/>
    <w:rsid w:val="005272D4"/>
    <w:rsid w:val="00537372"/>
    <w:rsid w:val="005863B5"/>
    <w:rsid w:val="005A5112"/>
    <w:rsid w:val="005C5B89"/>
    <w:rsid w:val="005E1382"/>
    <w:rsid w:val="005F36C6"/>
    <w:rsid w:val="006415FA"/>
    <w:rsid w:val="00661F59"/>
    <w:rsid w:val="006D198C"/>
    <w:rsid w:val="006D4E15"/>
    <w:rsid w:val="00705839"/>
    <w:rsid w:val="0075594A"/>
    <w:rsid w:val="007A7DFC"/>
    <w:rsid w:val="007A7EC9"/>
    <w:rsid w:val="007C52D1"/>
    <w:rsid w:val="008C0708"/>
    <w:rsid w:val="009219E4"/>
    <w:rsid w:val="00950B4C"/>
    <w:rsid w:val="00951F32"/>
    <w:rsid w:val="0095464F"/>
    <w:rsid w:val="00963207"/>
    <w:rsid w:val="009A61DC"/>
    <w:rsid w:val="009F7038"/>
    <w:rsid w:val="00A237A4"/>
    <w:rsid w:val="00A56511"/>
    <w:rsid w:val="00A56FD6"/>
    <w:rsid w:val="00A71162"/>
    <w:rsid w:val="00A92B8C"/>
    <w:rsid w:val="00A93AE9"/>
    <w:rsid w:val="00AF3A4F"/>
    <w:rsid w:val="00B07DB9"/>
    <w:rsid w:val="00B12C53"/>
    <w:rsid w:val="00B17933"/>
    <w:rsid w:val="00B54618"/>
    <w:rsid w:val="00B628AE"/>
    <w:rsid w:val="00B72FC1"/>
    <w:rsid w:val="00BA1AD0"/>
    <w:rsid w:val="00BD3A11"/>
    <w:rsid w:val="00C50093"/>
    <w:rsid w:val="00C52A31"/>
    <w:rsid w:val="00C614B1"/>
    <w:rsid w:val="00CC28CB"/>
    <w:rsid w:val="00CC632F"/>
    <w:rsid w:val="00D2257A"/>
    <w:rsid w:val="00D770A7"/>
    <w:rsid w:val="00DB4866"/>
    <w:rsid w:val="00DF09EA"/>
    <w:rsid w:val="00DF58F8"/>
    <w:rsid w:val="00E119FA"/>
    <w:rsid w:val="00E90E78"/>
    <w:rsid w:val="00EB258B"/>
    <w:rsid w:val="00FB54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1162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3301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301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301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301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301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4F4F4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350</TotalTime>
  <Pages>3</Pages>
  <Words>443</Words>
  <Characters>2526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www.PHILka.RU</cp:lastModifiedBy>
  <cp:revision>66</cp:revision>
  <dcterms:created xsi:type="dcterms:W3CDTF">2013-12-19T07:10:00Z</dcterms:created>
  <dcterms:modified xsi:type="dcterms:W3CDTF">2003-04-05T08:57:00Z</dcterms:modified>
</cp:coreProperties>
</file>